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A8AB8" w14:textId="77777777" w:rsidR="000967B3" w:rsidRDefault="002760EB" w:rsidP="007202C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0967B3">
        <w:rPr>
          <w:rFonts w:ascii="Times New Roman" w:hAnsi="Times New Roman"/>
          <w:sz w:val="24"/>
          <w:szCs w:val="24"/>
        </w:rPr>
        <w:t>SNOVNA ŠKOLA</w:t>
      </w:r>
    </w:p>
    <w:p w14:paraId="6ED96556" w14:textId="07178B5B" w:rsidR="007202C1" w:rsidRPr="005D6999" w:rsidRDefault="007202C1" w:rsidP="007202C1">
      <w:pPr>
        <w:pStyle w:val="NoSpacing"/>
        <w:rPr>
          <w:rFonts w:ascii="Times New Roman" w:hAnsi="Times New Roman"/>
          <w:sz w:val="24"/>
          <w:szCs w:val="24"/>
        </w:rPr>
      </w:pPr>
      <w:r w:rsidRPr="005D6999">
        <w:rPr>
          <w:rFonts w:ascii="Times New Roman" w:hAnsi="Times New Roman"/>
          <w:sz w:val="24"/>
          <w:szCs w:val="24"/>
        </w:rPr>
        <w:t xml:space="preserve">ANTUNA MIHANOVIĆA PETROPOLJSKOG </w:t>
      </w:r>
    </w:p>
    <w:p w14:paraId="25118FCD" w14:textId="77777777" w:rsidR="007202C1" w:rsidRDefault="007202C1" w:rsidP="007202C1">
      <w:pPr>
        <w:pStyle w:val="NoSpacing"/>
        <w:rPr>
          <w:rFonts w:ascii="Times New Roman" w:hAnsi="Times New Roman"/>
          <w:sz w:val="24"/>
          <w:szCs w:val="24"/>
        </w:rPr>
      </w:pPr>
      <w:r w:rsidRPr="005D6999">
        <w:rPr>
          <w:rFonts w:ascii="Times New Roman" w:hAnsi="Times New Roman"/>
          <w:sz w:val="24"/>
          <w:szCs w:val="24"/>
        </w:rPr>
        <w:t>DRNIŠ</w:t>
      </w:r>
    </w:p>
    <w:p w14:paraId="01EE38D6" w14:textId="77777777" w:rsidR="000967B3" w:rsidRDefault="000967B3" w:rsidP="007202C1">
      <w:pPr>
        <w:pStyle w:val="NoSpacing"/>
        <w:rPr>
          <w:rFonts w:ascii="Times New Roman" w:hAnsi="Times New Roman"/>
          <w:sz w:val="24"/>
          <w:szCs w:val="24"/>
        </w:rPr>
      </w:pPr>
    </w:p>
    <w:p w14:paraId="7D384E1E" w14:textId="77777777" w:rsidR="000967B3" w:rsidRDefault="000967B3" w:rsidP="007202C1">
      <w:pPr>
        <w:pStyle w:val="NoSpacing"/>
        <w:rPr>
          <w:rFonts w:ascii="Times New Roman" w:hAnsi="Times New Roman"/>
          <w:sz w:val="24"/>
          <w:szCs w:val="24"/>
        </w:rPr>
      </w:pPr>
    </w:p>
    <w:p w14:paraId="2DC6732E" w14:textId="77777777" w:rsidR="00B50DB6" w:rsidRDefault="00B50DB6" w:rsidP="007202C1">
      <w:pPr>
        <w:pStyle w:val="NoSpacing"/>
        <w:rPr>
          <w:rFonts w:ascii="Times New Roman" w:hAnsi="Times New Roman"/>
          <w:sz w:val="24"/>
          <w:szCs w:val="24"/>
        </w:rPr>
      </w:pPr>
    </w:p>
    <w:p w14:paraId="01E319BC" w14:textId="44BEA7FA" w:rsidR="000967B3" w:rsidRPr="005D6999" w:rsidRDefault="000967B3" w:rsidP="000967B3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5D6999">
        <w:rPr>
          <w:rFonts w:ascii="Times New Roman" w:hAnsi="Times New Roman"/>
          <w:sz w:val="24"/>
          <w:szCs w:val="24"/>
        </w:rPr>
        <w:t>Ime i prezime učenika:___________________________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5D6999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    Razred: ___</w:t>
      </w:r>
      <w:r w:rsidR="005157A3">
        <w:rPr>
          <w:rFonts w:ascii="Times New Roman" w:hAnsi="Times New Roman"/>
          <w:sz w:val="24"/>
          <w:szCs w:val="24"/>
        </w:rPr>
        <w:t>_</w:t>
      </w:r>
    </w:p>
    <w:p w14:paraId="4438CCFD" w14:textId="77777777" w:rsidR="000967B3" w:rsidRDefault="000967B3" w:rsidP="000967B3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5D6999">
        <w:rPr>
          <w:rFonts w:ascii="Times New Roman" w:hAnsi="Times New Roman"/>
          <w:sz w:val="24"/>
          <w:szCs w:val="24"/>
        </w:rPr>
        <w:t>Ime i prezime roditelja</w:t>
      </w:r>
      <w:r>
        <w:rPr>
          <w:rFonts w:ascii="Times New Roman" w:hAnsi="Times New Roman"/>
          <w:sz w:val="24"/>
          <w:szCs w:val="24"/>
        </w:rPr>
        <w:t xml:space="preserve"> /staratelja (čitko)</w:t>
      </w:r>
      <w:r w:rsidRPr="005D6999">
        <w:rPr>
          <w:rFonts w:ascii="Times New Roman" w:hAnsi="Times New Roman"/>
          <w:sz w:val="24"/>
          <w:szCs w:val="24"/>
        </w:rPr>
        <w:t>:____________________________</w:t>
      </w:r>
    </w:p>
    <w:p w14:paraId="1C846A0B" w14:textId="77777777" w:rsidR="000967B3" w:rsidRPr="005D6999" w:rsidRDefault="000967B3" w:rsidP="000967B3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</w:p>
    <w:p w14:paraId="313D7F08" w14:textId="77777777" w:rsidR="00B50DB6" w:rsidRPr="005D6999" w:rsidRDefault="00B50DB6" w:rsidP="007202C1">
      <w:pPr>
        <w:pStyle w:val="NoSpacing"/>
        <w:rPr>
          <w:rFonts w:ascii="Times New Roman" w:hAnsi="Times New Roman"/>
          <w:sz w:val="24"/>
          <w:szCs w:val="24"/>
        </w:rPr>
      </w:pPr>
    </w:p>
    <w:p w14:paraId="1F3F2F26" w14:textId="77777777" w:rsidR="006421BF" w:rsidRDefault="007202C1" w:rsidP="000967B3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D6999">
        <w:rPr>
          <w:rFonts w:ascii="Times New Roman" w:hAnsi="Times New Roman"/>
          <w:sz w:val="24"/>
          <w:szCs w:val="24"/>
        </w:rPr>
        <w:t xml:space="preserve">Suglasan/na sam da </w:t>
      </w:r>
      <w:r>
        <w:rPr>
          <w:rFonts w:ascii="Times New Roman" w:hAnsi="Times New Roman"/>
          <w:sz w:val="24"/>
          <w:szCs w:val="24"/>
        </w:rPr>
        <w:t>moje dijete sudjeluje u izvanučioničkoj nastavi koja ne uključuje upotrebu prijevoza što potvrđujem svojim potpisom. Suglasnost se odnosi na: izlazak iz škole pod vodstvom učitelja u svrhu upoznavanja prirodnih i kulturnih znamenitosti mjesta, posjet ustanovama, prisustvovanje kulturnim događa</w:t>
      </w:r>
      <w:r w:rsidR="00B50DB6">
        <w:rPr>
          <w:rFonts w:ascii="Times New Roman" w:hAnsi="Times New Roman"/>
          <w:sz w:val="24"/>
          <w:szCs w:val="24"/>
        </w:rPr>
        <w:t>jima tijekom školske godine 202</w:t>
      </w:r>
      <w:r w:rsidR="006421BF">
        <w:rPr>
          <w:rFonts w:ascii="Times New Roman" w:hAnsi="Times New Roman"/>
          <w:sz w:val="24"/>
          <w:szCs w:val="24"/>
        </w:rPr>
        <w:t>6</w:t>
      </w:r>
      <w:r w:rsidR="00B50DB6">
        <w:rPr>
          <w:rFonts w:ascii="Times New Roman" w:hAnsi="Times New Roman"/>
          <w:sz w:val="24"/>
          <w:szCs w:val="24"/>
        </w:rPr>
        <w:t>./2</w:t>
      </w:r>
      <w:r w:rsidR="006421B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  <w:r w:rsidR="00CB06DB">
        <w:rPr>
          <w:rFonts w:ascii="Times New Roman" w:hAnsi="Times New Roman"/>
          <w:sz w:val="24"/>
          <w:szCs w:val="24"/>
        </w:rPr>
        <w:t xml:space="preserve"> </w:t>
      </w:r>
    </w:p>
    <w:p w14:paraId="56008518" w14:textId="77777777" w:rsidR="006421BF" w:rsidRDefault="006421BF" w:rsidP="007202C1">
      <w:pPr>
        <w:pStyle w:val="NoSpacing"/>
        <w:rPr>
          <w:rFonts w:ascii="Times New Roman" w:hAnsi="Times New Roman"/>
          <w:sz w:val="24"/>
          <w:szCs w:val="24"/>
        </w:rPr>
      </w:pPr>
    </w:p>
    <w:p w14:paraId="6CFEBDB6" w14:textId="77777777" w:rsidR="007202C1" w:rsidRDefault="007202C1" w:rsidP="000967B3">
      <w:pPr>
        <w:pStyle w:val="NoSpacing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Suglasan sam s gore navedenim (zaokružite):   DA       NE</w:t>
      </w:r>
    </w:p>
    <w:p w14:paraId="03C0E0B6" w14:textId="77777777" w:rsidR="007202C1" w:rsidRDefault="007202C1" w:rsidP="007202C1">
      <w:pPr>
        <w:pStyle w:val="NoSpacing"/>
        <w:rPr>
          <w:rFonts w:ascii="Times New Roman" w:hAnsi="Times New Roman"/>
          <w:sz w:val="24"/>
          <w:szCs w:val="24"/>
        </w:rPr>
      </w:pPr>
    </w:p>
    <w:p w14:paraId="61D4BF5B" w14:textId="77777777" w:rsidR="000967B3" w:rsidRPr="005D6999" w:rsidRDefault="000967B3" w:rsidP="007202C1">
      <w:pPr>
        <w:pStyle w:val="NoSpacing"/>
        <w:rPr>
          <w:rFonts w:ascii="Times New Roman" w:hAnsi="Times New Roman"/>
          <w:sz w:val="24"/>
          <w:szCs w:val="24"/>
        </w:rPr>
      </w:pPr>
    </w:p>
    <w:p w14:paraId="49051F02" w14:textId="77777777" w:rsidR="005D6999" w:rsidRPr="005D6999" w:rsidRDefault="005D6999" w:rsidP="005D6999">
      <w:pPr>
        <w:pStyle w:val="NoSpacing"/>
        <w:rPr>
          <w:rFonts w:ascii="Times New Roman" w:hAnsi="Times New Roman"/>
          <w:sz w:val="24"/>
          <w:szCs w:val="24"/>
        </w:rPr>
      </w:pPr>
    </w:p>
    <w:p w14:paraId="64837D45" w14:textId="77777777" w:rsidR="005D6999" w:rsidRPr="005D6999" w:rsidRDefault="005D6999" w:rsidP="005D6999">
      <w:pPr>
        <w:pStyle w:val="NoSpacing"/>
        <w:rPr>
          <w:rFonts w:ascii="Times New Roman" w:hAnsi="Times New Roman"/>
          <w:sz w:val="24"/>
          <w:szCs w:val="24"/>
        </w:rPr>
      </w:pPr>
    </w:p>
    <w:p w14:paraId="2369AF56" w14:textId="77777777" w:rsidR="005D6999" w:rsidRDefault="005D6999" w:rsidP="000967B3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D6999">
        <w:rPr>
          <w:rFonts w:ascii="Times New Roman" w:hAnsi="Times New Roman"/>
          <w:sz w:val="24"/>
          <w:szCs w:val="24"/>
        </w:rPr>
        <w:t xml:space="preserve">Suglasan/na sam da se na web stranici škole, </w:t>
      </w:r>
      <w:r w:rsidR="002963F4">
        <w:rPr>
          <w:rFonts w:ascii="Times New Roman" w:hAnsi="Times New Roman"/>
          <w:sz w:val="24"/>
          <w:szCs w:val="24"/>
        </w:rPr>
        <w:t xml:space="preserve">drugim elektroničkim medijima i časopisima u kojima se prezentira rad naše škole, </w:t>
      </w:r>
      <w:r w:rsidR="00B50DB6">
        <w:rPr>
          <w:rFonts w:ascii="Times New Roman" w:hAnsi="Times New Roman"/>
          <w:sz w:val="24"/>
          <w:szCs w:val="24"/>
        </w:rPr>
        <w:t>tijekom školske godine 202</w:t>
      </w:r>
      <w:r w:rsidR="006421BF">
        <w:rPr>
          <w:rFonts w:ascii="Times New Roman" w:hAnsi="Times New Roman"/>
          <w:sz w:val="24"/>
          <w:szCs w:val="24"/>
        </w:rPr>
        <w:t>6</w:t>
      </w:r>
      <w:r w:rsidR="00B50DB6">
        <w:rPr>
          <w:rFonts w:ascii="Times New Roman" w:hAnsi="Times New Roman"/>
          <w:sz w:val="24"/>
          <w:szCs w:val="24"/>
        </w:rPr>
        <w:t>./2</w:t>
      </w:r>
      <w:r w:rsidR="006421BF">
        <w:rPr>
          <w:rFonts w:ascii="Times New Roman" w:hAnsi="Times New Roman"/>
          <w:sz w:val="24"/>
          <w:szCs w:val="24"/>
        </w:rPr>
        <w:t>7</w:t>
      </w:r>
      <w:r w:rsidRPr="005D6999">
        <w:rPr>
          <w:rFonts w:ascii="Times New Roman" w:hAnsi="Times New Roman"/>
          <w:sz w:val="24"/>
          <w:szCs w:val="24"/>
        </w:rPr>
        <w:t>., objavljuju fotografije</w:t>
      </w:r>
      <w:r w:rsidR="002760EB">
        <w:rPr>
          <w:rFonts w:ascii="Times New Roman" w:hAnsi="Times New Roman"/>
          <w:sz w:val="24"/>
          <w:szCs w:val="24"/>
        </w:rPr>
        <w:t xml:space="preserve"> mog djeteta</w:t>
      </w:r>
      <w:r w:rsidRPr="005D6999">
        <w:rPr>
          <w:rFonts w:ascii="Times New Roman" w:hAnsi="Times New Roman"/>
          <w:sz w:val="24"/>
          <w:szCs w:val="24"/>
        </w:rPr>
        <w:t xml:space="preserve"> i </w:t>
      </w:r>
      <w:r w:rsidR="002963F4">
        <w:rPr>
          <w:rFonts w:ascii="Times New Roman" w:hAnsi="Times New Roman"/>
          <w:sz w:val="24"/>
          <w:szCs w:val="24"/>
        </w:rPr>
        <w:t xml:space="preserve">njegovi uradci </w:t>
      </w:r>
      <w:r w:rsidRPr="005D6999">
        <w:rPr>
          <w:rFonts w:ascii="Times New Roman" w:hAnsi="Times New Roman"/>
          <w:sz w:val="24"/>
          <w:szCs w:val="24"/>
        </w:rPr>
        <w:t>u školskim i izvanškolskim aktivnostima što potvrđujem svojim potpisom.</w:t>
      </w:r>
    </w:p>
    <w:p w14:paraId="287845F8" w14:textId="77777777" w:rsidR="00634FC4" w:rsidRDefault="00634FC4" w:rsidP="005D6999">
      <w:pPr>
        <w:pStyle w:val="NoSpacing"/>
        <w:rPr>
          <w:rFonts w:ascii="Times New Roman" w:hAnsi="Times New Roman"/>
          <w:sz w:val="24"/>
          <w:szCs w:val="24"/>
        </w:rPr>
      </w:pPr>
    </w:p>
    <w:p w14:paraId="2920F8C3" w14:textId="77777777" w:rsidR="005D6999" w:rsidRDefault="00634FC4" w:rsidP="000967B3">
      <w:pPr>
        <w:pStyle w:val="NoSpacing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Suglasan sam s gore navedenim (zaokružite):   DA       NE</w:t>
      </w:r>
    </w:p>
    <w:p w14:paraId="70F4171F" w14:textId="77777777" w:rsidR="00634FC4" w:rsidRPr="005D6999" w:rsidRDefault="00634FC4" w:rsidP="005D6999">
      <w:pPr>
        <w:pStyle w:val="NoSpacing"/>
        <w:rPr>
          <w:rFonts w:ascii="Times New Roman" w:hAnsi="Times New Roman"/>
          <w:sz w:val="24"/>
          <w:szCs w:val="24"/>
        </w:rPr>
      </w:pPr>
    </w:p>
    <w:p w14:paraId="3DE1FF56" w14:textId="77777777" w:rsidR="007202C1" w:rsidRDefault="007202C1" w:rsidP="007202C1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</w:p>
    <w:p w14:paraId="20A0B08E" w14:textId="77777777" w:rsidR="00B32311" w:rsidRDefault="00B32311" w:rsidP="00B32311">
      <w:pPr>
        <w:pStyle w:val="NoSpacing"/>
        <w:rPr>
          <w:rFonts w:ascii="Times New Roman" w:hAnsi="Times New Roman"/>
          <w:sz w:val="24"/>
          <w:szCs w:val="24"/>
        </w:rPr>
      </w:pPr>
    </w:p>
    <w:p w14:paraId="41763FAA" w14:textId="77777777" w:rsidR="00883CA8" w:rsidRDefault="00883CA8" w:rsidP="00B32311">
      <w:pPr>
        <w:pStyle w:val="NoSpacing"/>
        <w:rPr>
          <w:rFonts w:ascii="Times New Roman" w:hAnsi="Times New Roman"/>
          <w:sz w:val="24"/>
          <w:szCs w:val="24"/>
        </w:rPr>
      </w:pPr>
    </w:p>
    <w:p w14:paraId="4FA1FD45" w14:textId="35AE568B" w:rsidR="00B32311" w:rsidRDefault="00B32311" w:rsidP="000967B3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D6999">
        <w:rPr>
          <w:rFonts w:ascii="Times New Roman" w:hAnsi="Times New Roman"/>
          <w:sz w:val="24"/>
          <w:szCs w:val="24"/>
        </w:rPr>
        <w:t>Suglasan/na sam da</w:t>
      </w:r>
      <w:r>
        <w:rPr>
          <w:rFonts w:ascii="Times New Roman" w:hAnsi="Times New Roman"/>
          <w:sz w:val="24"/>
          <w:szCs w:val="24"/>
        </w:rPr>
        <w:t xml:space="preserve"> se zdravstveni pregled</w:t>
      </w:r>
      <w:r w:rsidR="005157A3">
        <w:rPr>
          <w:rFonts w:ascii="Times New Roman" w:hAnsi="Times New Roman"/>
          <w:sz w:val="24"/>
          <w:szCs w:val="24"/>
        </w:rPr>
        <w:t>i</w:t>
      </w:r>
      <w:r w:rsidR="006421BF">
        <w:rPr>
          <w:rFonts w:ascii="Times New Roman" w:hAnsi="Times New Roman"/>
          <w:sz w:val="24"/>
          <w:szCs w:val="24"/>
        </w:rPr>
        <w:t xml:space="preserve"> (vida, stopala, kralježnice)</w:t>
      </w:r>
      <w:r>
        <w:rPr>
          <w:rFonts w:ascii="Times New Roman" w:hAnsi="Times New Roman"/>
          <w:sz w:val="24"/>
          <w:szCs w:val="24"/>
        </w:rPr>
        <w:t xml:space="preserve"> mog djeteta od strane školske liječnice</w:t>
      </w:r>
      <w:r w:rsidR="006421BF">
        <w:rPr>
          <w:rFonts w:ascii="Times New Roman" w:hAnsi="Times New Roman"/>
          <w:sz w:val="24"/>
          <w:szCs w:val="24"/>
        </w:rPr>
        <w:t xml:space="preserve">/medicinske sestre </w:t>
      </w:r>
      <w:r>
        <w:rPr>
          <w:rFonts w:ascii="Times New Roman" w:hAnsi="Times New Roman"/>
          <w:sz w:val="24"/>
          <w:szCs w:val="24"/>
        </w:rPr>
        <w:t>obavlja</w:t>
      </w:r>
      <w:r w:rsidR="00052524">
        <w:rPr>
          <w:rFonts w:ascii="Times New Roman" w:hAnsi="Times New Roman"/>
          <w:sz w:val="24"/>
          <w:szCs w:val="24"/>
        </w:rPr>
        <w:t>ju</w:t>
      </w:r>
      <w:r>
        <w:rPr>
          <w:rFonts w:ascii="Times New Roman" w:hAnsi="Times New Roman"/>
          <w:sz w:val="24"/>
          <w:szCs w:val="24"/>
        </w:rPr>
        <w:t xml:space="preserve"> u prosto</w:t>
      </w:r>
      <w:r w:rsidR="00B50DB6">
        <w:rPr>
          <w:rFonts w:ascii="Times New Roman" w:hAnsi="Times New Roman"/>
          <w:sz w:val="24"/>
          <w:szCs w:val="24"/>
        </w:rPr>
        <w:t>rima škole u školskoj godini 202</w:t>
      </w:r>
      <w:r w:rsidR="006421BF">
        <w:rPr>
          <w:rFonts w:ascii="Times New Roman" w:hAnsi="Times New Roman"/>
          <w:sz w:val="24"/>
          <w:szCs w:val="24"/>
        </w:rPr>
        <w:t>6</w:t>
      </w:r>
      <w:r w:rsidR="00B50DB6">
        <w:rPr>
          <w:rFonts w:ascii="Times New Roman" w:hAnsi="Times New Roman"/>
          <w:sz w:val="24"/>
          <w:szCs w:val="24"/>
        </w:rPr>
        <w:t>./2</w:t>
      </w:r>
      <w:r w:rsidR="006421B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Ukoliko se ne slažete s navedenim, kao roditelj</w:t>
      </w:r>
      <w:r w:rsidR="00C73ACE">
        <w:rPr>
          <w:rFonts w:ascii="Times New Roman" w:hAnsi="Times New Roman"/>
          <w:sz w:val="24"/>
          <w:szCs w:val="24"/>
        </w:rPr>
        <w:t>/staratelj</w:t>
      </w:r>
      <w:r>
        <w:rPr>
          <w:rFonts w:ascii="Times New Roman" w:hAnsi="Times New Roman"/>
          <w:sz w:val="24"/>
          <w:szCs w:val="24"/>
        </w:rPr>
        <w:t xml:space="preserve"> dužni </w:t>
      </w:r>
      <w:r w:rsidR="00C73ACE">
        <w:rPr>
          <w:rFonts w:ascii="Times New Roman" w:hAnsi="Times New Roman"/>
          <w:sz w:val="24"/>
          <w:szCs w:val="24"/>
        </w:rPr>
        <w:t xml:space="preserve">ste </w:t>
      </w:r>
      <w:r w:rsidR="005157A3">
        <w:rPr>
          <w:rFonts w:ascii="Times New Roman" w:hAnsi="Times New Roman"/>
          <w:sz w:val="24"/>
          <w:szCs w:val="24"/>
        </w:rPr>
        <w:t>odvesti dijete na pregled</w:t>
      </w:r>
      <w:r>
        <w:rPr>
          <w:rFonts w:ascii="Times New Roman" w:hAnsi="Times New Roman"/>
          <w:sz w:val="24"/>
          <w:szCs w:val="24"/>
        </w:rPr>
        <w:t xml:space="preserve"> </w:t>
      </w:r>
      <w:r w:rsidR="006421BF">
        <w:rPr>
          <w:rFonts w:ascii="Times New Roman" w:hAnsi="Times New Roman"/>
          <w:sz w:val="24"/>
          <w:szCs w:val="24"/>
        </w:rPr>
        <w:t xml:space="preserve">u prostore </w:t>
      </w:r>
      <w:r w:rsidR="005157A3">
        <w:rPr>
          <w:rFonts w:ascii="Times New Roman" w:hAnsi="Times New Roman"/>
          <w:sz w:val="24"/>
          <w:szCs w:val="24"/>
        </w:rPr>
        <w:t>Z</w:t>
      </w:r>
      <w:bookmarkStart w:id="0" w:name="_GoBack"/>
      <w:bookmarkEnd w:id="0"/>
      <w:r w:rsidR="006421BF">
        <w:rPr>
          <w:rFonts w:ascii="Times New Roman" w:hAnsi="Times New Roman"/>
          <w:sz w:val="24"/>
          <w:szCs w:val="24"/>
        </w:rPr>
        <w:t>ZJZ u</w:t>
      </w:r>
      <w:r>
        <w:rPr>
          <w:rFonts w:ascii="Times New Roman" w:hAnsi="Times New Roman"/>
          <w:sz w:val="24"/>
          <w:szCs w:val="24"/>
        </w:rPr>
        <w:t xml:space="preserve"> Šibeniku</w:t>
      </w:r>
      <w:r w:rsidR="006421BF">
        <w:rPr>
          <w:rFonts w:ascii="Times New Roman" w:hAnsi="Times New Roman"/>
          <w:sz w:val="24"/>
          <w:szCs w:val="24"/>
        </w:rPr>
        <w:t xml:space="preserve"> (Ulica Matije Gupca 95)</w:t>
      </w:r>
      <w:r>
        <w:rPr>
          <w:rFonts w:ascii="Times New Roman" w:hAnsi="Times New Roman"/>
          <w:sz w:val="24"/>
          <w:szCs w:val="24"/>
        </w:rPr>
        <w:t>.</w:t>
      </w:r>
    </w:p>
    <w:p w14:paraId="147E1710" w14:textId="77777777" w:rsidR="00B32311" w:rsidRPr="005D6999" w:rsidRDefault="00B32311" w:rsidP="00B32311">
      <w:pPr>
        <w:pStyle w:val="NoSpacing"/>
        <w:rPr>
          <w:rFonts w:ascii="Times New Roman" w:hAnsi="Times New Roman"/>
          <w:sz w:val="24"/>
          <w:szCs w:val="24"/>
        </w:rPr>
      </w:pPr>
    </w:p>
    <w:p w14:paraId="44476FDE" w14:textId="77777777" w:rsidR="00B32311" w:rsidRDefault="00B32311" w:rsidP="000967B3">
      <w:pPr>
        <w:pStyle w:val="NoSpacing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Suglasan sam s gore navedenim (zaokružite):   DA       NE</w:t>
      </w:r>
    </w:p>
    <w:p w14:paraId="039B7430" w14:textId="77777777" w:rsidR="00B32311" w:rsidRPr="005D6999" w:rsidRDefault="00B32311" w:rsidP="00B32311">
      <w:pPr>
        <w:pStyle w:val="NoSpacing"/>
        <w:rPr>
          <w:rFonts w:ascii="Times New Roman" w:hAnsi="Times New Roman"/>
          <w:sz w:val="24"/>
          <w:szCs w:val="24"/>
        </w:rPr>
      </w:pPr>
    </w:p>
    <w:p w14:paraId="67F44964" w14:textId="77777777" w:rsidR="000967B3" w:rsidRDefault="000967B3" w:rsidP="00B32311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</w:p>
    <w:p w14:paraId="0794BC0D" w14:textId="77777777" w:rsidR="000967B3" w:rsidRDefault="000967B3" w:rsidP="00B32311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</w:p>
    <w:p w14:paraId="5B779AB1" w14:textId="77777777" w:rsidR="000967B3" w:rsidRDefault="000967B3" w:rsidP="00B32311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</w:p>
    <w:p w14:paraId="35B9B9E9" w14:textId="77777777" w:rsidR="000967B3" w:rsidRDefault="000967B3" w:rsidP="00B32311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Datum: __________________</w:t>
      </w:r>
    </w:p>
    <w:p w14:paraId="625B455C" w14:textId="77777777" w:rsidR="000967B3" w:rsidRDefault="000967B3" w:rsidP="00B32311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</w:p>
    <w:p w14:paraId="31A669E8" w14:textId="3CAFF128" w:rsidR="00B32311" w:rsidRDefault="00B32311" w:rsidP="00883CA8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5D6999">
        <w:rPr>
          <w:rFonts w:ascii="Times New Roman" w:hAnsi="Times New Roman"/>
          <w:sz w:val="24"/>
          <w:szCs w:val="24"/>
        </w:rPr>
        <w:t>Potpis roditelja</w:t>
      </w:r>
      <w:r w:rsidR="00C73ACE">
        <w:rPr>
          <w:rFonts w:ascii="Times New Roman" w:hAnsi="Times New Roman"/>
          <w:sz w:val="24"/>
          <w:szCs w:val="24"/>
        </w:rPr>
        <w:t xml:space="preserve"> /staratelja</w:t>
      </w:r>
      <w:r w:rsidRPr="005D6999">
        <w:rPr>
          <w:rFonts w:ascii="Times New Roman" w:hAnsi="Times New Roman"/>
          <w:sz w:val="24"/>
          <w:szCs w:val="24"/>
        </w:rPr>
        <w:t>:__________________________________</w:t>
      </w:r>
    </w:p>
    <w:p w14:paraId="5839A440" w14:textId="77777777" w:rsidR="00B32311" w:rsidRPr="005D6999" w:rsidRDefault="00B32311" w:rsidP="005D6999">
      <w:pPr>
        <w:pStyle w:val="NoSpacing"/>
        <w:rPr>
          <w:rFonts w:ascii="Times New Roman" w:hAnsi="Times New Roman"/>
          <w:sz w:val="24"/>
          <w:szCs w:val="24"/>
        </w:rPr>
      </w:pPr>
    </w:p>
    <w:sectPr w:rsidR="00B32311" w:rsidRPr="005D6999" w:rsidSect="00883CA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D65CD8"/>
    <w:multiLevelType w:val="hybridMultilevel"/>
    <w:tmpl w:val="D55478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ACE"/>
    <w:rsid w:val="0000675E"/>
    <w:rsid w:val="00052524"/>
    <w:rsid w:val="000967B3"/>
    <w:rsid w:val="00193D78"/>
    <w:rsid w:val="002760EB"/>
    <w:rsid w:val="002963F4"/>
    <w:rsid w:val="00317580"/>
    <w:rsid w:val="00381855"/>
    <w:rsid w:val="005157A3"/>
    <w:rsid w:val="005D6999"/>
    <w:rsid w:val="00603B44"/>
    <w:rsid w:val="00634FC4"/>
    <w:rsid w:val="006421BF"/>
    <w:rsid w:val="007202C1"/>
    <w:rsid w:val="007F3D84"/>
    <w:rsid w:val="00867E30"/>
    <w:rsid w:val="0088179C"/>
    <w:rsid w:val="00883CA8"/>
    <w:rsid w:val="00AC38AF"/>
    <w:rsid w:val="00B32311"/>
    <w:rsid w:val="00B50DB6"/>
    <w:rsid w:val="00B55C22"/>
    <w:rsid w:val="00B64FEA"/>
    <w:rsid w:val="00C73ACE"/>
    <w:rsid w:val="00CB06DB"/>
    <w:rsid w:val="00D6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A2FAB"/>
  <w15:docId w15:val="{4545721A-E2EA-471D-9D91-31363EE76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75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69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a\Documents\OBRASCI,%20POZIVI,%20ZAKONI+\suglasnost%20za%20web,%20izvanu&#269;ioni&#269;ku%20i%20cjepljenje%20-%20pojedina&#269;na%202014-15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suglasnost za web, izvanučioničku i cjepljenje - pojedinačna 2014-15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Ivana</cp:lastModifiedBy>
  <cp:revision>2</cp:revision>
  <cp:lastPrinted>2013-09-06T08:39:00Z</cp:lastPrinted>
  <dcterms:created xsi:type="dcterms:W3CDTF">2026-09-03T08:06:00Z</dcterms:created>
  <dcterms:modified xsi:type="dcterms:W3CDTF">2026-09-03T08:06:00Z</dcterms:modified>
</cp:coreProperties>
</file>